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248" w:rsidRDefault="008A06E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341.95pt;margin-top:45.95pt;width:233.2pt;height:101.25pt;z-index:251673600;mso-position-horizontal-relative:page;mso-position-vertical-relative:page" o:allowincell="f" filled="f" fillcolor="white [3212]" stroked="f">
            <v:textbox style="mso-next-textbox:#_x0000_s1046" inset="14.4pt,11.52pt,14.4pt,14.4pt">
              <w:txbxContent>
                <w:p w:rsidR="00814775" w:rsidRPr="00AE52FD" w:rsidRDefault="00A92FF3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Create a care bag for the homeless.</w:t>
                  </w:r>
                </w:p>
              </w:txbxContent>
            </v:textbox>
            <w10:wrap anchorx="page" anchory="page"/>
          </v:shape>
        </w:pict>
      </w:r>
      <w:r w:rsidR="00F04B41">
        <w:rPr>
          <w:noProof/>
        </w:rPr>
        <w:pict>
          <v:shape id="_x0000_s1043" type="#_x0000_t202" style="position:absolute;margin-left:36.2pt;margin-top:45.95pt;width:233.2pt;height:106.65pt;z-index:251666432;mso-position-horizontal-relative:page;mso-position-vertical-relative:page" o:allowincell="f" filled="f" fillcolor="white [3212]" stroked="f">
            <v:textbox style="mso-next-textbox:#_x0000_s1043" inset="14.4pt,11.52pt,14.4pt,14.4pt">
              <w:txbxContent>
                <w:p w:rsidR="00270EEB" w:rsidRPr="00F04B41" w:rsidRDefault="00A92FF3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Say a prayer for those who have died &amp; their families.</w:t>
                  </w:r>
                </w:p>
              </w:txbxContent>
            </v:textbox>
            <w10:wrap anchorx="page" anchory="page"/>
          </v:shape>
        </w:pict>
      </w:r>
      <w:r w:rsidR="00F44B68">
        <w:rPr>
          <w:noProof/>
        </w:rPr>
        <w:pict>
          <v:shape id="_x0000_s1090" type="#_x0000_t202" style="position:absolute;margin-left:60.8pt;margin-top:651.7pt;width:128.4pt;height:85.85pt;z-index:251712512" filled="f" stroked="f">
            <v:textbox style="mso-next-textbox:#_x0000_s1090"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373022" cy="864027"/>
                        <wp:effectExtent l="19050" t="0" r="0" b="0"/>
                        <wp:docPr id="14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8804" cy="867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8" type="#_x0000_t202" style="position:absolute;margin-left:60.8pt;margin-top:253.75pt;width:128.4pt;height:85.85pt;z-index:251710464" filled="f" stroked="f">
            <v:textbox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373022" cy="864027"/>
                        <wp:effectExtent l="19050" t="0" r="0" b="0"/>
                        <wp:docPr id="10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8804" cy="867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9" type="#_x0000_t202" style="position:absolute;margin-left:370.6pt;margin-top:452.95pt;width:128.4pt;height:85.85pt;z-index:251711488" filled="f" stroked="f">
            <v:textbox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373022" cy="864027"/>
                        <wp:effectExtent l="19050" t="0" r="0" b="0"/>
                        <wp:docPr id="12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8804" cy="867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7" type="#_x0000_t202" style="position:absolute;margin-left:370.6pt;margin-top:57.9pt;width:128.4pt;height:85.85pt;z-index:251709440" filled="f" stroked="f">
            <v:textbox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366319" cy="805218"/>
                        <wp:effectExtent l="19050" t="0" r="5281" b="0"/>
                        <wp:docPr id="9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8804" cy="8125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6" type="#_x0000_t202" style="position:absolute;margin-left:354.2pt;margin-top:653.8pt;width:152.3pt;height:80.7pt;z-index:251708416" filled="f" stroked="f">
            <v:textbox style="mso-next-textbox:#_x0000_s1086"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9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5" type="#_x0000_t202" style="position:absolute;margin-left:46.85pt;margin-top:458.05pt;width:152.3pt;height:80.7pt;z-index:251707392" filled="f" stroked="f">
            <v:textbox style="mso-next-textbox:#_x0000_s1085"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8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4" type="#_x0000_t202" style="position:absolute;margin-left:354.2pt;margin-top:256.9pt;width:152.3pt;height:80.7pt;z-index:251706368" filled="f" stroked="f">
            <v:textbox style="mso-next-textbox:#_x0000_s1084"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77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3" type="#_x0000_t202" style="position:absolute;margin-left:48.95pt;margin-top:59.9pt;width:152.3pt;height:80.7pt;z-index:251705344" filled="f" stroked="f">
            <v:textbox style="mso-next-textbox:#_x0000_s1083"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7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78" type="#_x0000_t202" style="position:absolute;margin-left:36.2pt;margin-top:628.35pt;width:233.2pt;height:104.9pt;z-index:251704320;mso-position-horizontal-relative:page;mso-position-vertical-relative:page" o:allowincell="f" filled="f" fillcolor="white [3212]" stroked="f">
            <v:textbox inset="14.4pt,11.52pt,14.4pt,14.4pt">
              <w:txbxContent>
                <w:p w:rsidR="005D750C" w:rsidRPr="00A92FF3" w:rsidRDefault="005D750C" w:rsidP="00A92FF3"/>
              </w:txbxContent>
            </v:textbox>
            <w10:wrap anchorx="page" anchory="page"/>
          </v:shape>
        </w:pict>
      </w:r>
      <w:r w:rsidR="00F44B68">
        <w:rPr>
          <w:noProof/>
        </w:rPr>
        <w:pict>
          <v:roundrect id="_x0000_s1077" style="position:absolute;margin-left:50.9pt;margin-top:638.1pt;width:203.6pt;height:82.25pt;z-index:25170329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F44B68">
        <w:rPr>
          <w:noProof/>
        </w:rPr>
        <w:pict>
          <v:shape id="_x0000_s1073" type="#_x0000_t202" style="position:absolute;margin-left:36.2pt;margin-top:433.35pt;width:233.2pt;height:116.4pt;z-index:251699200;mso-position-horizontal-relative:page;mso-position-vertical-relative:page" o:allowincell="f" filled="f" fillcolor="white [3212]" stroked="f">
            <v:textbox inset="14.4pt,11.52pt,14.4pt,14.4pt">
              <w:txbxContent>
                <w:p w:rsidR="005D750C" w:rsidRPr="00A92FF3" w:rsidRDefault="005D750C" w:rsidP="00A92FF3"/>
              </w:txbxContent>
            </v:textbox>
            <w10:wrap anchorx="page" anchory="page"/>
          </v:shape>
        </w:pict>
      </w:r>
      <w:r w:rsidR="00F44B68">
        <w:rPr>
          <w:noProof/>
        </w:rPr>
        <w:pict>
          <v:roundrect id="_x0000_s1072" style="position:absolute;margin-left:50.9pt;margin-top:443.1pt;width:203.6pt;height:82.25pt;z-index:25169817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F44B68">
        <w:rPr>
          <w:noProof/>
        </w:rPr>
        <w:pict>
          <v:roundrect id="_x0000_s1061" style="position:absolute;margin-left:356.65pt;margin-top:441pt;width:203.6pt;height:82.25pt;z-index:25168793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F44B68">
        <w:rPr>
          <w:noProof/>
        </w:rPr>
        <w:pict>
          <v:shape id="_x0000_s1062" type="#_x0000_t202" style="position:absolute;margin-left:341.95pt;margin-top:431.25pt;width:233.2pt;height:104.9pt;z-index:251688960;mso-position-horizontal-relative:page;mso-position-vertical-relative:page" o:allowincell="f" filled="f" fillcolor="white [3212]" stroked="f">
            <v:textbox inset="14.4pt,11.52pt,14.4pt,14.4pt">
              <w:txbxContent>
                <w:p w:rsidR="005D750C" w:rsidRPr="00A92FF3" w:rsidRDefault="005D750C" w:rsidP="00A92FF3"/>
              </w:txbxContent>
            </v:textbox>
            <w10:wrap anchorx="page" anchory="page"/>
          </v:shape>
        </w:pict>
      </w:r>
      <w:r w:rsidR="00F44B68">
        <w:rPr>
          <w:noProof/>
        </w:rPr>
        <w:pict>
          <v:shape id="_x0000_s1067" type="#_x0000_t202" style="position:absolute;margin-left:341.95pt;margin-top:628.35pt;width:233.2pt;height:109.8pt;z-index:251694080;mso-position-horizontal-relative:page;mso-position-vertical-relative:page" o:allowincell="f" filled="f" fillcolor="white [3212]" stroked="f">
            <v:textbox inset="14.4pt,11.52pt,14.4pt,14.4pt">
              <w:txbxContent>
                <w:p w:rsidR="005D750C" w:rsidRPr="00A92FF3" w:rsidRDefault="005D750C" w:rsidP="00A92FF3"/>
              </w:txbxContent>
            </v:textbox>
            <w10:wrap anchorx="page" anchory="page"/>
          </v:shape>
        </w:pict>
      </w:r>
      <w:r w:rsidR="00F44B68">
        <w:rPr>
          <w:noProof/>
        </w:rPr>
        <w:pict>
          <v:roundrect id="_x0000_s1066" style="position:absolute;margin-left:356.65pt;margin-top:638.1pt;width:203.6pt;height:82.25pt;z-index:25169305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5D750C">
        <w:rPr>
          <w:noProof/>
        </w:rPr>
        <w:drawing>
          <wp:anchor distT="0" distB="0" distL="114300" distR="114300" simplePos="0" relativeHeight="251643891" behindDoc="0" locked="0" layoutInCell="0" allowOverlap="1">
            <wp:simplePos x="0" y="0"/>
            <wp:positionH relativeFrom="page">
              <wp:posOffset>4348480</wp:posOffset>
            </wp:positionH>
            <wp:positionV relativeFrom="page">
              <wp:posOffset>7997190</wp:posOffset>
            </wp:positionV>
            <wp:extent cx="2969260" cy="1637665"/>
            <wp:effectExtent l="19050" t="0" r="2540" b="0"/>
            <wp:wrapNone/>
            <wp:docPr id="156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50C">
        <w:rPr>
          <w:noProof/>
        </w:rPr>
        <w:drawing>
          <wp:anchor distT="0" distB="0" distL="114300" distR="114300" simplePos="0" relativeHeight="251644915" behindDoc="0" locked="0" layoutInCell="0" allowOverlap="1">
            <wp:simplePos x="0" y="0"/>
            <wp:positionH relativeFrom="page">
              <wp:posOffset>4348816</wp:posOffset>
            </wp:positionH>
            <wp:positionV relativeFrom="page">
              <wp:posOffset>5486400</wp:posOffset>
            </wp:positionV>
            <wp:extent cx="2963460" cy="1637731"/>
            <wp:effectExtent l="19050" t="0" r="8340" b="0"/>
            <wp:wrapNone/>
            <wp:docPr id="157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63460" cy="1637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50C">
        <w:rPr>
          <w:noProof/>
        </w:rPr>
        <w:drawing>
          <wp:anchor distT="0" distB="0" distL="114300" distR="114300" simplePos="0" relativeHeight="251641843" behindDoc="0" locked="0" layoutInCell="0" allowOverlap="1">
            <wp:simplePos x="0" y="0"/>
            <wp:positionH relativeFrom="page">
              <wp:posOffset>455295</wp:posOffset>
            </wp:positionH>
            <wp:positionV relativeFrom="page">
              <wp:posOffset>5486400</wp:posOffset>
            </wp:positionV>
            <wp:extent cx="2969260" cy="1637665"/>
            <wp:effectExtent l="19050" t="0" r="2540" b="0"/>
            <wp:wrapNone/>
            <wp:docPr id="11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50C">
        <w:rPr>
          <w:noProof/>
        </w:rPr>
        <w:drawing>
          <wp:anchor distT="0" distB="0" distL="114300" distR="114300" simplePos="0" relativeHeight="251642867" behindDoc="0" locked="0" layoutInCell="0" allowOverlap="1">
            <wp:simplePos x="0" y="0"/>
            <wp:positionH relativeFrom="page">
              <wp:posOffset>455295</wp:posOffset>
            </wp:positionH>
            <wp:positionV relativeFrom="page">
              <wp:posOffset>8001000</wp:posOffset>
            </wp:positionV>
            <wp:extent cx="2969260" cy="1637665"/>
            <wp:effectExtent l="19050" t="0" r="2540" b="0"/>
            <wp:wrapNone/>
            <wp:docPr id="155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B68">
        <w:rPr>
          <w:noProof/>
        </w:rPr>
        <w:pict>
          <v:shape id="_x0000_s1051" type="#_x0000_t202" style="position:absolute;margin-left:36.2pt;margin-top:231.2pt;width:233.2pt;height:104.9pt;z-index:251678720;mso-position-horizontal-relative:page;mso-position-vertical-relative:page" o:allowincell="f" filled="f" fillcolor="white [3212]" stroked="f">
            <v:textbox inset="14.4pt,11.52pt,14.4pt,14.4pt">
              <w:txbxContent>
                <w:p w:rsidR="00814775" w:rsidRPr="00A92FF3" w:rsidRDefault="00814775" w:rsidP="00A92FF3"/>
              </w:txbxContent>
            </v:textbox>
            <w10:wrap anchorx="page" anchory="page"/>
          </v:shape>
        </w:pict>
      </w:r>
      <w:r w:rsidR="00F44B68">
        <w:rPr>
          <w:noProof/>
        </w:rPr>
        <w:pict>
          <v:shape id="_x0000_s1056" type="#_x0000_t202" style="position:absolute;margin-left:341.95pt;margin-top:231.2pt;width:233.2pt;height:109.8pt;z-index:251683840;mso-position-horizontal-relative:page;mso-position-vertical-relative:page" o:allowincell="f" filled="f" fillcolor="white [3212]" stroked="f">
            <v:textbox inset="14.4pt,11.52pt,14.4pt,14.4pt">
              <w:txbxContent>
                <w:p w:rsidR="00814775" w:rsidRPr="00AE52FD" w:rsidRDefault="00C832DC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Buy someone a hot chocolate.</w:t>
                  </w:r>
                </w:p>
              </w:txbxContent>
            </v:textbox>
            <w10:wrap anchorx="page" anchory="page"/>
          </v:shape>
        </w:pict>
      </w:r>
      <w:r w:rsidR="00814775">
        <w:rPr>
          <w:noProof/>
        </w:rPr>
        <w:drawing>
          <wp:anchor distT="0" distB="0" distL="114300" distR="114300" simplePos="0" relativeHeight="251647990" behindDoc="0" locked="0" layoutInCell="0" allowOverlap="1">
            <wp:simplePos x="0" y="0"/>
            <wp:positionH relativeFrom="page">
              <wp:posOffset>4339841</wp:posOffset>
            </wp:positionH>
            <wp:positionV relativeFrom="page">
              <wp:posOffset>2934119</wp:posOffset>
            </wp:positionV>
            <wp:extent cx="2975359" cy="1637881"/>
            <wp:effectExtent l="19050" t="0" r="0" b="0"/>
            <wp:wrapNone/>
            <wp:docPr id="84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75359" cy="1637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B68">
        <w:rPr>
          <w:noProof/>
        </w:rPr>
        <w:pict>
          <v:roundrect id="_x0000_s1055" style="position:absolute;margin-left:356.65pt;margin-top:240.95pt;width:203.6pt;height:82.25pt;z-index:25168281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F44B68">
        <w:rPr>
          <w:noProof/>
        </w:rPr>
        <w:pict>
          <v:roundrect id="_x0000_s1050" style="position:absolute;margin-left:50.9pt;margin-top:240.95pt;width:203.6pt;height:82.25pt;z-index:25167769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F44B68">
        <w:rPr>
          <w:noProof/>
        </w:rPr>
        <w:pict>
          <v:roundrect id="_x0000_s1045" style="position:absolute;margin-left:356.65pt;margin-top:45.95pt;width:203.6pt;height:82.25pt;z-index:25167257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814775" w:rsidRPr="00814775">
        <w:rPr>
          <w:noProof/>
        </w:rPr>
        <w:drawing>
          <wp:anchor distT="0" distB="0" distL="114300" distR="114300" simplePos="0" relativeHeight="251671552" behindDoc="0" locked="0" layoutInCell="0" allowOverlap="1">
            <wp:simplePos x="0" y="0"/>
            <wp:positionH relativeFrom="page">
              <wp:posOffset>4343400</wp:posOffset>
            </wp:positionH>
            <wp:positionV relativeFrom="page">
              <wp:posOffset>462224</wp:posOffset>
            </wp:positionV>
            <wp:extent cx="2975359" cy="1637881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75359" cy="1637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B68">
        <w:rPr>
          <w:noProof/>
        </w:rPr>
        <w:pict>
          <v:roundrect id="_x0000_s1042" style="position:absolute;margin-left:50.9pt;margin-top:45.95pt;width:203.6pt;height:82.25pt;z-index:251656190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814775">
        <w:rPr>
          <w:noProof/>
        </w:rPr>
        <w:drawing>
          <wp:anchor distT="0" distB="0" distL="114300" distR="114300" simplePos="0" relativeHeight="251646965" behindDoc="0" locked="0" layoutInCell="0" allowOverlap="1">
            <wp:simplePos x="0" y="0"/>
            <wp:positionH relativeFrom="page">
              <wp:posOffset>461177</wp:posOffset>
            </wp:positionH>
            <wp:positionV relativeFrom="page">
              <wp:posOffset>2934119</wp:posOffset>
            </wp:positionV>
            <wp:extent cx="2975359" cy="1637881"/>
            <wp:effectExtent l="19050" t="0" r="0" b="0"/>
            <wp:wrapNone/>
            <wp:docPr id="85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40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EEB">
        <w:rPr>
          <w:noProof/>
        </w:rPr>
        <w:drawing>
          <wp:anchor distT="0" distB="0" distL="114300" distR="114300" simplePos="0" relativeHeight="251650040" behindDoc="0" locked="0" layoutInCell="0" allowOverlap="1">
            <wp:simplePos x="0" y="0"/>
            <wp:positionH relativeFrom="page">
              <wp:posOffset>460484</wp:posOffset>
            </wp:positionH>
            <wp:positionV relativeFrom="page">
              <wp:posOffset>457200</wp:posOffset>
            </wp:positionV>
            <wp:extent cx="2971800" cy="1640721"/>
            <wp:effectExtent l="19050" t="0" r="0" b="0"/>
            <wp:wrapNone/>
            <wp:docPr id="11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40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7248" w:rsidSect="00B71D4D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/>
  <w:rsids>
    <w:rsidRoot w:val="00F04B41"/>
    <w:rsid w:val="00121D93"/>
    <w:rsid w:val="00270EEB"/>
    <w:rsid w:val="004145B8"/>
    <w:rsid w:val="004815C9"/>
    <w:rsid w:val="005D750C"/>
    <w:rsid w:val="00664223"/>
    <w:rsid w:val="00814775"/>
    <w:rsid w:val="008A06ED"/>
    <w:rsid w:val="009847E8"/>
    <w:rsid w:val="009861FF"/>
    <w:rsid w:val="00A92FF3"/>
    <w:rsid w:val="00AE52FD"/>
    <w:rsid w:val="00B71D4D"/>
    <w:rsid w:val="00C721A9"/>
    <w:rsid w:val="00C77248"/>
    <w:rsid w:val="00C832DC"/>
    <w:rsid w:val="00D54C53"/>
    <w:rsid w:val="00D75DF9"/>
    <w:rsid w:val="00E92A10"/>
    <w:rsid w:val="00F04B41"/>
    <w:rsid w:val="00F44B68"/>
    <w:rsid w:val="00F95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style="mso-position-horizontal-relative:page;mso-position-vertical-relative:page" o:allowincell="f" fill="f" fillcolor="none [3212]" stroke="f">
      <v:fill color="none [3212]" on="f"/>
      <v:stroke on="f"/>
      <v:textbox inset="14.4pt,11.52pt,14.4pt,14.4pt"/>
      <o:colormenu v:ext="edit" fillcolor="none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248"/>
  </w:style>
  <w:style w:type="paragraph" w:styleId="Heading1">
    <w:name w:val="heading 1"/>
    <w:basedOn w:val="Normal"/>
    <w:next w:val="Normal"/>
    <w:link w:val="Heading1Char"/>
    <w:uiPriority w:val="9"/>
    <w:qFormat/>
    <w:rsid w:val="00C721A9"/>
    <w:pPr>
      <w:jc w:val="center"/>
      <w:outlineLvl w:val="0"/>
    </w:pPr>
    <w:rPr>
      <w:color w:val="4E220D" w:themeColor="accent4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1D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1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D4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721A9"/>
    <w:rPr>
      <w:color w:val="4E220D" w:themeColor="accent4"/>
      <w:sz w:val="72"/>
      <w:szCs w:val="7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TS010244804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4E220D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23390E32-960C-46AB-8E32-C3FA4D0199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TS010244804</Template>
  <TotalTime>5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Place cards (harvest design)</vt:lpstr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Place cards (harvest design)</dc:title>
  <dc:creator>user</dc:creator>
  <cp:lastModifiedBy>user</cp:lastModifiedBy>
  <cp:revision>3</cp:revision>
  <cp:lastPrinted>2007-10-17T04:37:00Z</cp:lastPrinted>
  <dcterms:created xsi:type="dcterms:W3CDTF">2012-07-26T02:08:00Z</dcterms:created>
  <dcterms:modified xsi:type="dcterms:W3CDTF">2012-07-26T02:24:00Z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TC102448049990</vt:lpwstr>
  </property>
</Properties>
</file>