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48" w:rsidRDefault="008A06E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41.95pt;margin-top:32.25pt;width:233.2pt;height:114.95pt;z-index:25167360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8A06E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Play the coupon game to purchase personal care items for food pantries.</w:t>
                  </w:r>
                </w:p>
              </w:txbxContent>
            </v:textbox>
            <w10:wrap anchorx="page" anchory="page"/>
          </v:shape>
        </w:pict>
      </w:r>
      <w:r w:rsidR="00F04B41">
        <w:rPr>
          <w:noProof/>
        </w:rPr>
        <w:pict>
          <v:shape id="_x0000_s1043" type="#_x0000_t202" style="position:absolute;margin-left:36.2pt;margin-top:45.95pt;width:233.2pt;height:106.65pt;z-index:251666432;mso-position-horizontal-relative:page;mso-position-vertical-relative:page" o:allowincell="f" filled="f" fillcolor="white [3212]" stroked="f">
            <v:textbox inset="14.4pt,11.52pt,14.4pt,14.4pt">
              <w:txbxContent>
                <w:p w:rsidR="00270EEB" w:rsidRPr="00F04B41" w:rsidRDefault="008A06E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Make a meal for a new </w:t>
                  </w:r>
                  <w:r>
                    <w:rPr>
                      <w:sz w:val="28"/>
                      <w:szCs w:val="28"/>
                    </w:rPr>
                    <w:t>mother</w:t>
                  </w:r>
                  <w:r w:rsidR="00F04B41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90" type="#_x0000_t202" style="position:absolute;margin-left:60.8pt;margin-top:651.7pt;width:128.4pt;height:85.85pt;z-index:251712512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4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8" type="#_x0000_t202" style="position:absolute;margin-left:60.8pt;margin-top:253.75pt;width:128.4pt;height:85.85pt;z-index:251710464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0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9" type="#_x0000_t202" style="position:absolute;margin-left:370.6pt;margin-top:452.95pt;width:128.4pt;height:85.85pt;z-index:251711488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2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7" type="#_x0000_t202" style="position:absolute;margin-left:370.6pt;margin-top:57.9pt;width:128.4pt;height:85.85pt;z-index:251709440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66319" cy="805218"/>
                        <wp:effectExtent l="19050" t="0" r="5281" b="0"/>
                        <wp:docPr id="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12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6" type="#_x0000_t202" style="position:absolute;margin-left:354.2pt;margin-top:653.8pt;width:152.3pt;height:80.7pt;z-index:251708416" filled="f" stroked="f">
            <v:textbox style="mso-next-textbox:#_x0000_s1086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9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5" type="#_x0000_t202" style="position:absolute;margin-left:46.85pt;margin-top:458.05pt;width:152.3pt;height:80.7pt;z-index:251707392" filled="f" stroked="f">
            <v:textbox style="mso-next-textbox:#_x0000_s1085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8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4" type="#_x0000_t202" style="position:absolute;margin-left:354.2pt;margin-top:256.9pt;width:152.3pt;height:80.7pt;z-index:251706368" filled="f" stroked="f">
            <v:textbox style="mso-next-textbox:#_x0000_s1084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3" type="#_x0000_t202" style="position:absolute;margin-left:48.95pt;margin-top:59.9pt;width:152.3pt;height:80.7pt;z-index:251705344" filled="f" stroked="f">
            <v:textbox style="mso-next-textbox:#_x0000_s1083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78" type="#_x0000_t202" style="position:absolute;margin-left:36.2pt;margin-top:628.35pt;width:233.2pt;height:104.9pt;z-index:25170432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8A06E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Send a letter to a relative who lives far away or is homebound.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7" style="position:absolute;margin-left:50.9pt;margin-top:638.1pt;width:203.6pt;height:82.25pt;z-index:2517032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73" type="#_x0000_t202" style="position:absolute;margin-left:36.2pt;margin-top:433.35pt;width:233.2pt;height:116.4pt;z-index:25169920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8A06E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Send a care package to a military member.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2" style="position:absolute;margin-left:50.9pt;margin-top:443.1pt;width:203.6pt;height:82.25pt;z-index:2516981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61" style="position:absolute;margin-left:356.65pt;margin-top:441pt;width:203.6pt;height:82.25pt;z-index:25168793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62" type="#_x0000_t202" style="position:absolute;margin-left:341.95pt;margin-top:431.25pt;width:233.2pt;height:104.9pt;z-index:25168896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8A06E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Send a card or picture to someone in the hospital.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67" type="#_x0000_t202" style="position:absolute;margin-left:341.95pt;margin-top:628.35pt;width:233.2pt;height:109.8pt;z-index:25169408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8A06E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Share what you know – teach someone!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66" style="position:absolute;margin-left:356.65pt;margin-top:638.1pt;width:203.6pt;height:82.25pt;z-index:25169305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5D750C">
        <w:rPr>
          <w:noProof/>
        </w:rPr>
        <w:drawing>
          <wp:anchor distT="0" distB="0" distL="114300" distR="114300" simplePos="0" relativeHeight="251643891" behindDoc="0" locked="0" layoutInCell="0" allowOverlap="1">
            <wp:simplePos x="0" y="0"/>
            <wp:positionH relativeFrom="page">
              <wp:posOffset>4348480</wp:posOffset>
            </wp:positionH>
            <wp:positionV relativeFrom="page">
              <wp:posOffset>7997190</wp:posOffset>
            </wp:positionV>
            <wp:extent cx="2969260" cy="1637665"/>
            <wp:effectExtent l="19050" t="0" r="2540" b="0"/>
            <wp:wrapNone/>
            <wp:docPr id="156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4915" behindDoc="0" locked="0" layoutInCell="0" allowOverlap="1">
            <wp:simplePos x="0" y="0"/>
            <wp:positionH relativeFrom="page">
              <wp:posOffset>4348816</wp:posOffset>
            </wp:positionH>
            <wp:positionV relativeFrom="page">
              <wp:posOffset>5486400</wp:posOffset>
            </wp:positionV>
            <wp:extent cx="2963460" cy="1637731"/>
            <wp:effectExtent l="19050" t="0" r="8340" b="0"/>
            <wp:wrapNone/>
            <wp:docPr id="15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3460" cy="1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1843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5486400</wp:posOffset>
            </wp:positionV>
            <wp:extent cx="2969260" cy="1637665"/>
            <wp:effectExtent l="19050" t="0" r="2540" b="0"/>
            <wp:wrapNone/>
            <wp:docPr id="11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2867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8001000</wp:posOffset>
            </wp:positionV>
            <wp:extent cx="2969260" cy="1637665"/>
            <wp:effectExtent l="19050" t="0" r="2540" b="0"/>
            <wp:wrapNone/>
            <wp:docPr id="155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shape id="_x0000_s1051" type="#_x0000_t202" style="position:absolute;margin-left:36.2pt;margin-top:231.2pt;width:233.2pt;height:104.9pt;z-index:25167872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8A06E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Make cards or pictures for elderly in assisted living.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56" type="#_x0000_t202" style="position:absolute;margin-left:341.95pt;margin-top:231.2pt;width:233.2pt;height:109.8pt;z-index:25168384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8A06E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Purchase or pick out toys for Toys for Tots.</w:t>
                  </w:r>
                </w:p>
              </w:txbxContent>
            </v:textbox>
            <w10:wrap anchorx="page" anchory="page"/>
          </v:shape>
        </w:pict>
      </w:r>
      <w:r w:rsidR="00814775">
        <w:rPr>
          <w:noProof/>
        </w:rPr>
        <w:drawing>
          <wp:anchor distT="0" distB="0" distL="114300" distR="114300" simplePos="0" relativeHeight="251647990" behindDoc="0" locked="0" layoutInCell="0" allowOverlap="1">
            <wp:simplePos x="0" y="0"/>
            <wp:positionH relativeFrom="page">
              <wp:posOffset>4339841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4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55" style="position:absolute;margin-left:356.65pt;margin-top:240.95pt;width:203.6pt;height:82.25pt;z-index:25168281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50" style="position:absolute;margin-left:50.9pt;margin-top:240.95pt;width:203.6pt;height:82.25pt;z-index:2516776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45" style="position:absolute;margin-left:356.65pt;margin-top:45.95pt;width:203.6pt;height:82.25pt;z-index:2516725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 w:rsidRPr="00814775">
        <w:rPr>
          <w:noProof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462224</wp:posOffset>
            </wp:positionV>
            <wp:extent cx="2975359" cy="1637881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42" style="position:absolute;margin-left:50.9pt;margin-top:45.95pt;width:203.6pt;height:82.25pt;z-index:251656190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>
        <w:rPr>
          <w:noProof/>
        </w:rPr>
        <w:drawing>
          <wp:anchor distT="0" distB="0" distL="114300" distR="114300" simplePos="0" relativeHeight="251646965" behindDoc="0" locked="0" layoutInCell="0" allowOverlap="1">
            <wp:simplePos x="0" y="0"/>
            <wp:positionH relativeFrom="page">
              <wp:posOffset>461177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EB">
        <w:rPr>
          <w:noProof/>
        </w:rPr>
        <w:drawing>
          <wp:anchor distT="0" distB="0" distL="114300" distR="114300" simplePos="0" relativeHeight="251650040" behindDoc="0" locked="0" layoutInCell="0" allowOverlap="1">
            <wp:simplePos x="0" y="0"/>
            <wp:positionH relativeFrom="page">
              <wp:posOffset>460484</wp:posOffset>
            </wp:positionH>
            <wp:positionV relativeFrom="page">
              <wp:posOffset>457200</wp:posOffset>
            </wp:positionV>
            <wp:extent cx="2971800" cy="1640721"/>
            <wp:effectExtent l="19050" t="0" r="0" b="0"/>
            <wp:wrapNone/>
            <wp:docPr id="1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248" w:rsidSect="00B71D4D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F04B41"/>
    <w:rsid w:val="00121D93"/>
    <w:rsid w:val="00270EEB"/>
    <w:rsid w:val="004815C9"/>
    <w:rsid w:val="005D750C"/>
    <w:rsid w:val="00814775"/>
    <w:rsid w:val="008A06ED"/>
    <w:rsid w:val="009847E8"/>
    <w:rsid w:val="009861FF"/>
    <w:rsid w:val="00AE52FD"/>
    <w:rsid w:val="00B71D4D"/>
    <w:rsid w:val="00C721A9"/>
    <w:rsid w:val="00C77248"/>
    <w:rsid w:val="00E92A10"/>
    <w:rsid w:val="00F04B41"/>
    <w:rsid w:val="00F4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-relative:page;mso-position-vertical-relative:page" o:allowincell="f" fill="f" fillcolor="none [3212]" stroke="f">
      <v:fill color="none [3212]" on="f"/>
      <v:stroke on="f"/>
      <v:textbox inset="14.4pt,11.52pt,14.4pt,14.4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48"/>
  </w:style>
  <w:style w:type="paragraph" w:styleId="Heading1">
    <w:name w:val="heading 1"/>
    <w:basedOn w:val="Normal"/>
    <w:next w:val="Normal"/>
    <w:link w:val="Heading1Char"/>
    <w:uiPriority w:val="9"/>
    <w:qFormat/>
    <w:rsid w:val="00C721A9"/>
    <w:pPr>
      <w:jc w:val="center"/>
      <w:outlineLvl w:val="0"/>
    </w:pPr>
    <w:rPr>
      <w:color w:val="4E220D" w:themeColor="accent4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1D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21A9"/>
    <w:rPr>
      <w:color w:val="4E220D" w:themeColor="accent4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S010244804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3390E32-960C-46AB-8E32-C3FA4D019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TS010244804</Template>
  <TotalTime>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 cards (harvest design)</dc:title>
  <dc:creator>user</dc:creator>
  <cp:lastModifiedBy>user</cp:lastModifiedBy>
  <cp:revision>3</cp:revision>
  <cp:lastPrinted>2007-10-17T04:37:00Z</cp:lastPrinted>
  <dcterms:created xsi:type="dcterms:W3CDTF">2012-07-26T01:56:00Z</dcterms:created>
  <dcterms:modified xsi:type="dcterms:W3CDTF">2012-07-26T02:01:00Z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TC102448049990</vt:lpwstr>
  </property>
</Properties>
</file>